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45DF7" w14:textId="0C64F2C3" w:rsidR="00A1222D" w:rsidRDefault="008934BF">
      <w:pPr>
        <w:spacing w:before="25033"/>
        <w:rPr>
          <w:rFonts w:hint="eastAsia"/>
          <w:color w:val="242F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9B72B" wp14:editId="44871106">
                <wp:simplePos x="0" y="0"/>
                <wp:positionH relativeFrom="column">
                  <wp:posOffset>3088640</wp:posOffset>
                </wp:positionH>
                <wp:positionV relativeFrom="paragraph">
                  <wp:posOffset>-101600</wp:posOffset>
                </wp:positionV>
                <wp:extent cx="4425315" cy="1117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315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E3196" w14:textId="520C0E78" w:rsidR="0000430D" w:rsidRPr="00A35D49" w:rsidRDefault="00425583">
                            <w:pP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FD652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SITH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® </w:t>
                            </w:r>
                            <w:r w:rsidRPr="00A35D4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BASIC</w:t>
                            </w:r>
                            <w:r w:rsidR="0039531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</w:t>
                            </w:r>
                            <w:r w:rsidR="000125F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2108" w:rsidRPr="00A35D4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CLASS</w:t>
                            </w:r>
                            <w:r w:rsidR="008934B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125F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</w:p>
                          <w:p w14:paraId="6AEBF0B4" w14:textId="21DB0C71" w:rsidR="000F26A9" w:rsidRPr="00A35D49" w:rsidRDefault="00532EAE">
                            <w:pPr>
                              <w:rPr>
                                <w:rFonts w:hint="eastAsia"/>
                                <w:b/>
                                <w:color w:val="00206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D49">
                              <w:rPr>
                                <w:b/>
                                <w:color w:val="00206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  <w:r w:rsidR="000125FA">
                              <w:rPr>
                                <w:color w:val="00206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Tijuana BC. Mexico</w:t>
                            </w:r>
                            <w:r w:rsidRPr="00A35D49">
                              <w:rPr>
                                <w:color w:val="00206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9B72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3.2pt;margin-top:-8pt;width:348.45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" filled="f" stroked="f" strokeweight=".5pt">
                <v:textbox>
                  <w:txbxContent>
                    <w:p w14:paraId="3B2E3196" w14:textId="520C0E78" w:rsidR="0000430D" w:rsidRPr="00A35D49" w:rsidRDefault="00425583">
                      <w:pPr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40"/>
                          <w:szCs w:val="4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FD6527"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SITH</w:t>
                      </w: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® </w:t>
                      </w:r>
                      <w:r w:rsidRPr="00A35D49"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BASIC</w:t>
                      </w:r>
                      <w:r w:rsidR="0039531C"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</w:t>
                      </w:r>
                      <w:r w:rsidR="000125FA"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2108" w:rsidRPr="00A35D49"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CLASS</w:t>
                      </w:r>
                      <w:r w:rsidR="008934BF"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125FA">
                        <w:rPr>
                          <w:rFonts w:ascii="Arial Narrow" w:hAnsi="Arial Narrow" w:cstheme="minorHAnsi"/>
                          <w:b/>
                          <w:bCs/>
                          <w:color w:val="002060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2024</w:t>
                      </w:r>
                    </w:p>
                    <w:p w14:paraId="6AEBF0B4" w14:textId="21DB0C71" w:rsidR="000F26A9" w:rsidRPr="00A35D49" w:rsidRDefault="00532EAE">
                      <w:pPr>
                        <w:rPr>
                          <w:rFonts w:hint="eastAsia"/>
                          <w:b/>
                          <w:color w:val="00206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5D49">
                        <w:rPr>
                          <w:b/>
                          <w:color w:val="00206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  <w:r w:rsidR="000125FA">
                        <w:rPr>
                          <w:color w:val="00206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Tijuana BC. Mexico</w:t>
                      </w:r>
                      <w:r w:rsidRPr="00A35D49">
                        <w:rPr>
                          <w:color w:val="00206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25FA">
        <w:rPr>
          <w:noProof/>
        </w:rPr>
        <mc:AlternateContent>
          <mc:Choice Requires="wps">
            <w:drawing>
              <wp:anchor distT="0" distB="0" distL="0" distR="0" simplePos="0" relativeHeight="8" behindDoc="0" locked="0" layoutInCell="0" allowOverlap="1" wp14:anchorId="15812514" wp14:editId="54FCE030">
                <wp:simplePos x="0" y="0"/>
                <wp:positionH relativeFrom="column">
                  <wp:posOffset>3917315</wp:posOffset>
                </wp:positionH>
                <wp:positionV relativeFrom="paragraph">
                  <wp:posOffset>3882390</wp:posOffset>
                </wp:positionV>
                <wp:extent cx="3492500" cy="5233035"/>
                <wp:effectExtent l="0" t="0" r="0" b="12065"/>
                <wp:wrapNone/>
                <wp:docPr id="7" name="Forma2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52330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B9ED841" w14:textId="77777777" w:rsidR="009F0099" w:rsidRPr="009F0099" w:rsidRDefault="009F0099">
                            <w:pPr>
                              <w:pStyle w:val="Contenidodelmarco"/>
                              <w:jc w:val="center"/>
                              <w:rPr>
                                <w:rFonts w:ascii="Archivo" w:hAnsi="Archivo" w:hint="eastAsia"/>
                                <w:b/>
                                <w:bCs/>
                                <w:color w:val="002060"/>
                                <w:sz w:val="10"/>
                                <w:szCs w:val="10"/>
                              </w:rPr>
                            </w:pPr>
                          </w:p>
                          <w:p w14:paraId="29506AAA" w14:textId="67032325" w:rsidR="00A1222D" w:rsidRPr="009F0099" w:rsidRDefault="00D70BB3" w:rsidP="009F0099">
                            <w:pPr>
                              <w:pStyle w:val="Contenidodelmarco"/>
                              <w:rPr>
                                <w:rFonts w:ascii="Arial" w:hAnsi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412ED8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934BF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8934BF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IZI LLC </w:t>
                            </w:r>
                            <w:r w:rsidR="009F0099" w:rsidRPr="009F009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Lecture</w:t>
                            </w:r>
                            <w:r w:rsidR="008934BF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Basic I</w:t>
                            </w:r>
                          </w:p>
                          <w:p w14:paraId="0D18BD19" w14:textId="6F8F04F2" w:rsidR="00A1222D" w:rsidRPr="00412ED8" w:rsidRDefault="00D70BB3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12ED8">
                              <w:rPr>
                                <w:rFonts w:ascii="Arial" w:hAnsi="Arial"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83AE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ONLINE </w:t>
                            </w:r>
                            <w:r w:rsid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Tuesday,</w:t>
                            </w:r>
                            <w:r w:rsidR="007B5873"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25FA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September 24</w:t>
                            </w:r>
                            <w:r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, 202</w:t>
                            </w:r>
                            <w:r w:rsidR="000125FA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091B2A8C" w14:textId="03D3DC60" w:rsidR="00A1222D" w:rsidRDefault="00A55229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0</w:t>
                            </w:r>
                            <w:r w:rsidR="00D70BB3"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:00</w:t>
                            </w:r>
                            <w:r w:rsid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am</w:t>
                            </w:r>
                            <w:r w:rsidR="00D70BB3"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to 1:00 pm. </w:t>
                            </w:r>
                            <w:r w:rsidR="0039531C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PST</w:t>
                            </w:r>
                          </w:p>
                          <w:p w14:paraId="66090EDE" w14:textId="33A58949" w:rsidR="000125FA" w:rsidRDefault="000125FA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96FD0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Language: </w:t>
                            </w:r>
                            <w:r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English with Spanish</w:t>
                            </w:r>
                            <w:r w:rsidR="0039531C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Translation</w:t>
                            </w:r>
                            <w:r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3BF4C1" w14:textId="1FB5851E" w:rsidR="00A1222D" w:rsidRPr="00412ED8" w:rsidRDefault="00D70BB3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FEE: </w:t>
                            </w:r>
                            <w:r w:rsidR="00CC4E3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$ 585 </w:t>
                            </w:r>
                            <w:r w:rsid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MXN</w:t>
                            </w:r>
                          </w:p>
                          <w:p w14:paraId="01297D4A" w14:textId="77777777" w:rsidR="00A1222D" w:rsidRPr="00412ED8" w:rsidRDefault="00A1222D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14:paraId="2FB82606" w14:textId="14C08BBE" w:rsidR="00A1222D" w:rsidRPr="00F45817" w:rsidRDefault="008934BF" w:rsidP="007B587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SITH</w:t>
                            </w:r>
                            <w:r w:rsidR="0039531C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B</w:t>
                            </w:r>
                            <w:r w:rsidR="00425583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ASIC I CLASS</w:t>
                            </w:r>
                          </w:p>
                          <w:p w14:paraId="7685981D" w14:textId="2E1387F0" w:rsidR="00412ED8" w:rsidRPr="00412ED8" w:rsidRDefault="000125FA" w:rsidP="00412ED8">
                            <w:pPr>
                              <w:jc w:val="center"/>
                              <w:rPr>
                                <w:rFonts w:ascii="Arial" w:hAnsi="Arial"/>
                                <w:color w:val="00206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color w:val="002060"/>
                                <w:sz w:val="32"/>
                                <w:szCs w:val="36"/>
                              </w:rPr>
                              <w:t>Octuber</w:t>
                            </w:r>
                            <w:r w:rsidR="00412ED8" w:rsidRPr="00412ED8">
                              <w:rPr>
                                <w:rFonts w:ascii="Arial" w:hAnsi="Arial"/>
                                <w:color w:val="002060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2060"/>
                                <w:sz w:val="32"/>
                                <w:szCs w:val="36"/>
                              </w:rPr>
                              <w:t>5</w:t>
                            </w:r>
                            <w:r w:rsidR="00412ED8" w:rsidRPr="00412ED8">
                              <w:rPr>
                                <w:rFonts w:ascii="Arial" w:hAnsi="Arial"/>
                                <w:color w:val="002060"/>
                                <w:sz w:val="32"/>
                                <w:szCs w:val="36"/>
                              </w:rPr>
                              <w:t xml:space="preserve"> &amp; </w:t>
                            </w:r>
                            <w:r>
                              <w:rPr>
                                <w:rFonts w:ascii="Arial" w:hAnsi="Arial"/>
                                <w:color w:val="002060"/>
                                <w:sz w:val="32"/>
                                <w:szCs w:val="36"/>
                              </w:rPr>
                              <w:t>6</w:t>
                            </w:r>
                            <w:r w:rsidR="00412ED8" w:rsidRPr="00412ED8">
                              <w:rPr>
                                <w:rFonts w:ascii="Arial" w:hAnsi="Arial"/>
                                <w:color w:val="002060"/>
                                <w:sz w:val="32"/>
                                <w:szCs w:val="36"/>
                              </w:rPr>
                              <w:t>, 202</w:t>
                            </w:r>
                            <w:r>
                              <w:rPr>
                                <w:rFonts w:ascii="Arial" w:hAnsi="Arial"/>
                                <w:color w:val="002060"/>
                                <w:sz w:val="32"/>
                                <w:szCs w:val="36"/>
                              </w:rPr>
                              <w:t>4</w:t>
                            </w:r>
                          </w:p>
                          <w:p w14:paraId="7E29868B" w14:textId="56DA59FB" w:rsidR="00412ED8" w:rsidRPr="00412ED8" w:rsidRDefault="00412ED8" w:rsidP="00412ED8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0</w:t>
                            </w:r>
                            <w:r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:00</w:t>
                            </w:r>
                            <w:r w:rsid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am to</w:t>
                            </w:r>
                            <w:r w:rsid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:00 pm</w:t>
                            </w:r>
                            <w:r w:rsidR="0039531C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r w:rsidRPr="00412ED8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531C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PST</w:t>
                            </w:r>
                          </w:p>
                          <w:p w14:paraId="1A1B85FF" w14:textId="6091D914" w:rsidR="00412ED8" w:rsidRPr="00096FD0" w:rsidRDefault="000125FA" w:rsidP="00412ED8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Language: Spanish only.</w:t>
                            </w:r>
                          </w:p>
                          <w:p w14:paraId="40A403F8" w14:textId="5E98626B" w:rsidR="009B4439" w:rsidRPr="00096FD0" w:rsidRDefault="00783AE9" w:rsidP="007B587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096FD0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 xml:space="preserve">Online </w:t>
                            </w:r>
                            <w:r w:rsidR="009B4439" w:rsidRPr="00096FD0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thru ZOOM</w:t>
                            </w:r>
                            <w:r w:rsidRPr="00096FD0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0BA10292" w14:textId="76497B54" w:rsidR="009B4439" w:rsidRPr="00C26001" w:rsidRDefault="00783AE9" w:rsidP="009B4439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432FF"/>
                                <w:spacing w:val="12"/>
                                <w:sz w:val="26"/>
                                <w:szCs w:val="26"/>
                                <w:u w:val="single"/>
                                <w:bdr w:val="none" w:sz="0" w:space="0" w:color="auto" w:frame="1"/>
                                <w:lang w:val="es-ES_tradnl"/>
                              </w:rPr>
                            </w:pPr>
                            <w:r w:rsidRPr="009B443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In Person</w:t>
                            </w:r>
                            <w:r w:rsidR="00A35D4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:</w:t>
                            </w:r>
                            <w:r w:rsidR="009B4439">
                              <w:rPr>
                                <w:rFonts w:ascii="Arial" w:hAnsi="Arial"/>
                                <w:color w:val="1F4E79" w:themeColor="accent5" w:themeShade="80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CC4E39" w:rsidRPr="00CC4E39">
                              <w:rPr>
                                <w:rFonts w:ascii="Arial" w:hAnsi="Arial" w:hint="eastAsia"/>
                                <w:color w:val="1F4E79" w:themeColor="accent5" w:themeShade="80"/>
                                <w:sz w:val="32"/>
                                <w:szCs w:val="36"/>
                              </w:rPr>
                              <w:t>Will be announced</w:t>
                            </w:r>
                            <w:r w:rsidR="009B4439" w:rsidRPr="00C26001">
                              <w:rPr>
                                <w:rFonts w:ascii="Arial" w:hAnsi="Arial"/>
                                <w:color w:val="002060"/>
                              </w:rPr>
                              <w:t xml:space="preserve"> </w:t>
                            </w:r>
                          </w:p>
                          <w:p w14:paraId="5BC1426E" w14:textId="77777777" w:rsidR="00A1222D" w:rsidRPr="00412ED8" w:rsidRDefault="00A1222D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14:paraId="510FE35A" w14:textId="3B5CE039" w:rsidR="009F0099" w:rsidRPr="00A7114F" w:rsidRDefault="009F0099" w:rsidP="009F0099">
                            <w:pPr>
                              <w:pStyle w:val="Contenidodelmarco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D70BB3" w:rsidRPr="00A7114F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Instructors: </w:t>
                            </w:r>
                          </w:p>
                          <w:p w14:paraId="4D235FAA" w14:textId="77777777" w:rsidR="00FD6527" w:rsidRDefault="00D70BB3" w:rsidP="00A35D49">
                            <w:pPr>
                              <w:pStyle w:val="Heading4"/>
                              <w:spacing w:before="0" w:beforeAutospacing="0" w:after="0" w:afterAutospacing="0" w:line="240" w:lineRule="atLeast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Martha Ugarte,</w:t>
                            </w:r>
                          </w:p>
                          <w:p w14:paraId="10F7FAD6" w14:textId="34AF31AE" w:rsidR="00A35D49" w:rsidRDefault="00A35D49" w:rsidP="000125FA">
                            <w:pPr>
                              <w:pStyle w:val="Heading4"/>
                              <w:spacing w:before="0" w:beforeAutospacing="0" w:after="0" w:afterAutospacing="0" w:line="240" w:lineRule="atLeast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36F7" w:rsidRP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Elena</w:t>
                            </w:r>
                            <w:r w:rsidR="00FD6527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Maria</w:t>
                            </w:r>
                            <w:r w:rsidR="00D636F7" w:rsidRP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G</w:t>
                            </w:r>
                            <w:r w:rsidR="009F0099" w:rsidRP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>onzalez</w:t>
                            </w:r>
                            <w:r w:rsidR="00FD6527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Expósito</w:t>
                            </w:r>
                            <w:r w:rsidRPr="00A35D49">
                              <w:rPr>
                                <w:rFonts w:ascii="Arial" w:hAnsi="Arial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35B085" w14:textId="77777777" w:rsidR="00CC4E39" w:rsidRPr="00A35D49" w:rsidRDefault="00CC4E39" w:rsidP="000125FA">
                            <w:pPr>
                              <w:pStyle w:val="Heading4"/>
                              <w:spacing w:before="0" w:beforeAutospacing="0" w:after="0" w:afterAutospacing="0" w:line="240" w:lineRule="atLeast"/>
                              <w:jc w:val="center"/>
                              <w:textAlignment w:val="baseline"/>
                              <w:rPr>
                                <w:rFonts w:ascii="Open Sans" w:hAnsi="Open Sans" w:cs="Open Sans"/>
                                <w:color w:val="002060"/>
                                <w:sz w:val="27"/>
                                <w:szCs w:val="27"/>
                              </w:rPr>
                            </w:pPr>
                          </w:p>
                          <w:p w14:paraId="2616D70D" w14:textId="77777777" w:rsidR="00A1222D" w:rsidRPr="00412ED8" w:rsidRDefault="00D70BB3" w:rsidP="009F0099">
                            <w:pPr>
                              <w:pStyle w:val="Contenidodelmarco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2ED8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Contact:</w:t>
                            </w:r>
                          </w:p>
                          <w:p w14:paraId="5544CE3C" w14:textId="16C64C7D" w:rsidR="00A1222D" w:rsidRPr="00096FD0" w:rsidRDefault="00D70BB3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 w:rsidRPr="00096FD0">
                              <w:rPr>
                                <w:rFonts w:ascii="Arial" w:hAnsi="Arial"/>
                                <w:color w:val="002060"/>
                              </w:rPr>
                              <w:t>Pele'i'ake M</w:t>
                            </w:r>
                            <w:r w:rsidR="00C26001">
                              <w:rPr>
                                <w:rFonts w:ascii="Arial" w:hAnsi="Arial"/>
                                <w:color w:val="002060"/>
                              </w:rPr>
                              <w:t xml:space="preserve">. </w:t>
                            </w:r>
                            <w:r w:rsidRPr="00096FD0">
                              <w:rPr>
                                <w:rFonts w:ascii="Arial" w:hAnsi="Arial"/>
                                <w:color w:val="002060"/>
                              </w:rPr>
                              <w:t>Ugarte</w:t>
                            </w:r>
                          </w:p>
                          <w:p w14:paraId="4BA8BCB2" w14:textId="662E984D" w:rsidR="00A1222D" w:rsidRPr="00096FD0" w:rsidRDefault="00D70BB3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 w:rsidRPr="00096FD0">
                              <w:rPr>
                                <w:rFonts w:ascii="Arial" w:hAnsi="Arial"/>
                                <w:color w:val="002060"/>
                              </w:rPr>
                              <w:t>Ho</w:t>
                            </w:r>
                            <w:r w:rsidR="009879E9" w:rsidRPr="00096FD0">
                              <w:rPr>
                                <w:rFonts w:ascii="Arial" w:hAnsi="Arial"/>
                                <w:color w:val="002060"/>
                              </w:rPr>
                              <w:t>’</w:t>
                            </w:r>
                            <w:r w:rsidRPr="00096FD0">
                              <w:rPr>
                                <w:rFonts w:ascii="Arial" w:hAnsi="Arial"/>
                                <w:color w:val="002060"/>
                              </w:rPr>
                              <w:t>oponopono Zero Wise</w:t>
                            </w:r>
                          </w:p>
                          <w:p w14:paraId="235BDDE5" w14:textId="16C32B68" w:rsidR="00A1222D" w:rsidRPr="00096FD0" w:rsidRDefault="00A35D49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/>
                                <w:color w:val="002060"/>
                              </w:rPr>
                              <w:t>hooponoponozw@gmail.com</w:t>
                            </w:r>
                          </w:p>
                          <w:p w14:paraId="165C5CE1" w14:textId="77777777" w:rsidR="00A1222D" w:rsidRPr="00096FD0" w:rsidRDefault="00D70BB3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 w:rsidRPr="00096FD0">
                              <w:rPr>
                                <w:rFonts w:ascii="Arial" w:hAnsi="Arial"/>
                                <w:color w:val="002060"/>
                              </w:rPr>
                              <w:t>WhatsApp +1(818)398-2578</w:t>
                            </w:r>
                          </w:p>
                          <w:p w14:paraId="7063F08A" w14:textId="77777777" w:rsidR="00A1222D" w:rsidRPr="00412ED8" w:rsidRDefault="00A1222D">
                            <w:pPr>
                              <w:pStyle w:val="Contenidodelmarco"/>
                              <w:jc w:val="center"/>
                              <w:rPr>
                                <w:rFonts w:hint="eastAsia"/>
                                <w:color w:val="002060"/>
                                <w:sz w:val="30"/>
                                <w:szCs w:val="30"/>
                              </w:rPr>
                            </w:pPr>
                          </w:p>
                          <w:p w14:paraId="450FBEF1" w14:textId="77777777" w:rsidR="00A1222D" w:rsidRDefault="00A1222D">
                            <w:pPr>
                              <w:pStyle w:val="Contenidodelmarco"/>
                              <w:jc w:val="center"/>
                              <w:rPr>
                                <w:rFonts w:ascii="Archivo" w:hAnsi="Archivo" w:hint="eastAsia"/>
                                <w:color w:val="242F99"/>
                              </w:rPr>
                            </w:pPr>
                          </w:p>
                          <w:p w14:paraId="081CF11B" w14:textId="77777777" w:rsidR="00A1222D" w:rsidRDefault="00A1222D">
                            <w:pPr>
                              <w:pStyle w:val="Contenidodelmarco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12514" id="Forma2_1" o:spid="_x0000_s1027" style="position:absolute;margin-left:308.45pt;margin-top:305.7pt;width:275pt;height:412.05pt;z-index: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" o:allowincell="f" filled="f" stroked="f" strokeweight="0">
                <v:textbox inset="0,0,0,0">
                  <w:txbxContent>
                    <w:p w14:paraId="4B9ED841" w14:textId="77777777" w:rsidR="009F0099" w:rsidRPr="009F0099" w:rsidRDefault="009F0099">
                      <w:pPr>
                        <w:pStyle w:val="Contenidodelmarco"/>
                        <w:jc w:val="center"/>
                        <w:rPr>
                          <w:rFonts w:ascii="Archivo" w:hAnsi="Archivo" w:hint="eastAsia"/>
                          <w:b/>
                          <w:bCs/>
                          <w:color w:val="002060"/>
                          <w:sz w:val="10"/>
                          <w:szCs w:val="10"/>
                        </w:rPr>
                      </w:pPr>
                    </w:p>
                    <w:p w14:paraId="29506AAA" w14:textId="67032325" w:rsidR="00A1222D" w:rsidRPr="009F0099" w:rsidRDefault="00D70BB3" w:rsidP="009F0099">
                      <w:pPr>
                        <w:pStyle w:val="Contenidodelmarco"/>
                        <w:rPr>
                          <w:rFonts w:ascii="Arial" w:hAnsi="Arial"/>
                          <w:color w:val="002060"/>
                          <w:sz w:val="36"/>
                          <w:szCs w:val="36"/>
                        </w:rPr>
                      </w:pPr>
                      <w:r w:rsidRPr="00412ED8">
                        <w:rPr>
                          <w:rFonts w:ascii="Arial" w:hAnsi="Arial"/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8934BF">
                        <w:rPr>
                          <w:rFonts w:ascii="Arial" w:hAnsi="Arial"/>
                          <w:b/>
                          <w:bCs/>
                          <w:color w:val="002060"/>
                          <w:sz w:val="48"/>
                          <w:szCs w:val="48"/>
                        </w:rPr>
                        <w:t xml:space="preserve">    </w:t>
                      </w:r>
                      <w:r w:rsidR="008934BF">
                        <w:rPr>
                          <w:rFonts w:ascii="Arial" w:hAnsi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IZI LLC </w:t>
                      </w:r>
                      <w:r w:rsidR="009F0099" w:rsidRPr="009F0099">
                        <w:rPr>
                          <w:rFonts w:ascii="Arial" w:hAnsi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Lecture</w:t>
                      </w:r>
                      <w:r w:rsidR="008934BF">
                        <w:rPr>
                          <w:rFonts w:ascii="Arial" w:hAnsi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Basic I</w:t>
                      </w:r>
                    </w:p>
                    <w:p w14:paraId="0D18BD19" w14:textId="6F8F04F2" w:rsidR="00A1222D" w:rsidRPr="00412ED8" w:rsidRDefault="00D70BB3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48"/>
                          <w:szCs w:val="48"/>
                        </w:rPr>
                      </w:pPr>
                      <w:r w:rsidRPr="00412ED8">
                        <w:rPr>
                          <w:rFonts w:ascii="Arial" w:hAnsi="Arial"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="00783AE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ONLINE </w:t>
                      </w:r>
                      <w:r w:rsid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Tuesday,</w:t>
                      </w:r>
                      <w:r w:rsidR="007B5873"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0125FA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September 24</w:t>
                      </w:r>
                      <w:r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, 202</w:t>
                      </w:r>
                      <w:r w:rsidR="000125FA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4</w:t>
                      </w:r>
                    </w:p>
                    <w:p w14:paraId="091B2A8C" w14:textId="03D3DC60" w:rsidR="00A1222D" w:rsidRDefault="00A55229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</w:pPr>
                      <w:r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0</w:t>
                      </w:r>
                      <w:r w:rsidR="00D70BB3"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:00</w:t>
                      </w:r>
                      <w:r w:rsid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am</w:t>
                      </w:r>
                      <w:r w:rsidR="00D70BB3"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to 1:00 pm. </w:t>
                      </w:r>
                      <w:r w:rsidR="0039531C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PST</w:t>
                      </w:r>
                    </w:p>
                    <w:p w14:paraId="66090EDE" w14:textId="33A58949" w:rsidR="000125FA" w:rsidRDefault="000125FA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</w:pPr>
                      <w:r w:rsidRPr="00096FD0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Language: </w:t>
                      </w:r>
                      <w:r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English with Spanish</w:t>
                      </w:r>
                      <w:r w:rsidR="0039531C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Translation</w:t>
                      </w:r>
                      <w:r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3BF4C1" w14:textId="1FB5851E" w:rsidR="00A1222D" w:rsidRPr="00412ED8" w:rsidRDefault="00D70BB3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</w:pPr>
                      <w:r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FEE: </w:t>
                      </w:r>
                      <w:r w:rsidR="00CC4E3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$ 585 </w:t>
                      </w:r>
                      <w:r w:rsid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MXN</w:t>
                      </w:r>
                    </w:p>
                    <w:p w14:paraId="01297D4A" w14:textId="77777777" w:rsidR="00A1222D" w:rsidRPr="00412ED8" w:rsidRDefault="00A1222D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12"/>
                          <w:szCs w:val="12"/>
                        </w:rPr>
                      </w:pPr>
                    </w:p>
                    <w:p w14:paraId="2FB82606" w14:textId="14C08BBE" w:rsidR="00A1222D" w:rsidRPr="00F45817" w:rsidRDefault="008934BF" w:rsidP="007B5873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SITH</w:t>
                      </w:r>
                      <w:r w:rsidR="0039531C">
                        <w:rPr>
                          <w:rFonts w:ascii="Arial" w:hAnsi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B</w:t>
                      </w:r>
                      <w:r w:rsidR="00425583">
                        <w:rPr>
                          <w:rFonts w:ascii="Arial" w:hAnsi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ASIC I CLASS</w:t>
                      </w:r>
                    </w:p>
                    <w:p w14:paraId="7685981D" w14:textId="2E1387F0" w:rsidR="00412ED8" w:rsidRPr="00412ED8" w:rsidRDefault="000125FA" w:rsidP="00412ED8">
                      <w:pPr>
                        <w:jc w:val="center"/>
                        <w:rPr>
                          <w:rFonts w:ascii="Arial" w:hAnsi="Arial"/>
                          <w:color w:val="002060"/>
                          <w:sz w:val="32"/>
                          <w:szCs w:val="40"/>
                        </w:rPr>
                      </w:pPr>
                      <w:r>
                        <w:rPr>
                          <w:rFonts w:ascii="Arial" w:hAnsi="Arial"/>
                          <w:color w:val="002060"/>
                          <w:sz w:val="32"/>
                          <w:szCs w:val="36"/>
                        </w:rPr>
                        <w:t>Octuber</w:t>
                      </w:r>
                      <w:r w:rsidR="00412ED8" w:rsidRPr="00412ED8">
                        <w:rPr>
                          <w:rFonts w:ascii="Arial" w:hAnsi="Arial"/>
                          <w:color w:val="002060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2060"/>
                          <w:sz w:val="32"/>
                          <w:szCs w:val="36"/>
                        </w:rPr>
                        <w:t>5</w:t>
                      </w:r>
                      <w:r w:rsidR="00412ED8" w:rsidRPr="00412ED8">
                        <w:rPr>
                          <w:rFonts w:ascii="Arial" w:hAnsi="Arial"/>
                          <w:color w:val="002060"/>
                          <w:sz w:val="32"/>
                          <w:szCs w:val="36"/>
                        </w:rPr>
                        <w:t xml:space="preserve"> &amp; </w:t>
                      </w:r>
                      <w:r>
                        <w:rPr>
                          <w:rFonts w:ascii="Arial" w:hAnsi="Arial"/>
                          <w:color w:val="002060"/>
                          <w:sz w:val="32"/>
                          <w:szCs w:val="36"/>
                        </w:rPr>
                        <w:t>6</w:t>
                      </w:r>
                      <w:r w:rsidR="00412ED8" w:rsidRPr="00412ED8">
                        <w:rPr>
                          <w:rFonts w:ascii="Arial" w:hAnsi="Arial"/>
                          <w:color w:val="002060"/>
                          <w:sz w:val="32"/>
                          <w:szCs w:val="36"/>
                        </w:rPr>
                        <w:t>, 202</w:t>
                      </w:r>
                      <w:r>
                        <w:rPr>
                          <w:rFonts w:ascii="Arial" w:hAnsi="Arial"/>
                          <w:color w:val="002060"/>
                          <w:sz w:val="32"/>
                          <w:szCs w:val="36"/>
                        </w:rPr>
                        <w:t>4</w:t>
                      </w:r>
                    </w:p>
                    <w:p w14:paraId="7E29868B" w14:textId="56DA59FB" w:rsidR="00412ED8" w:rsidRPr="00412ED8" w:rsidRDefault="00412ED8" w:rsidP="00412ED8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</w:pPr>
                      <w:r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0</w:t>
                      </w:r>
                      <w:r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:00</w:t>
                      </w:r>
                      <w:r w:rsid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am to</w:t>
                      </w:r>
                      <w:r w:rsid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5</w:t>
                      </w:r>
                      <w:r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:00 pm</w:t>
                      </w:r>
                      <w:r w:rsidR="0039531C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.</w:t>
                      </w:r>
                      <w:r w:rsidRPr="00412ED8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39531C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PST</w:t>
                      </w:r>
                    </w:p>
                    <w:p w14:paraId="1A1B85FF" w14:textId="6091D914" w:rsidR="00412ED8" w:rsidRPr="00096FD0" w:rsidRDefault="000125FA" w:rsidP="00412ED8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Language: Spanish only.</w:t>
                      </w:r>
                    </w:p>
                    <w:p w14:paraId="40A403F8" w14:textId="5E98626B" w:rsidR="009B4439" w:rsidRPr="00096FD0" w:rsidRDefault="00783AE9" w:rsidP="007B5873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32"/>
                        </w:rPr>
                      </w:pPr>
                      <w:r w:rsidRPr="00096FD0"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32"/>
                        </w:rPr>
                        <w:t xml:space="preserve">Online </w:t>
                      </w:r>
                      <w:r w:rsidR="009B4439" w:rsidRPr="00096FD0"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32"/>
                        </w:rPr>
                        <w:t>thru ZOOM</w:t>
                      </w:r>
                      <w:r w:rsidRPr="00096FD0"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0BA10292" w14:textId="76497B54" w:rsidR="009B4439" w:rsidRPr="00C26001" w:rsidRDefault="00783AE9" w:rsidP="009B4439">
                      <w:pPr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432FF"/>
                          <w:spacing w:val="12"/>
                          <w:sz w:val="26"/>
                          <w:szCs w:val="26"/>
                          <w:u w:val="single"/>
                          <w:bdr w:val="none" w:sz="0" w:space="0" w:color="auto" w:frame="1"/>
                          <w:lang w:val="es-ES_tradnl"/>
                        </w:rPr>
                      </w:pPr>
                      <w:r w:rsidRPr="009B4439"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32"/>
                        </w:rPr>
                        <w:t>In Person</w:t>
                      </w:r>
                      <w:r w:rsidR="00A35D49"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32"/>
                        </w:rPr>
                        <w:t>:</w:t>
                      </w:r>
                      <w:r w:rsidR="009B4439">
                        <w:rPr>
                          <w:rFonts w:ascii="Arial" w:hAnsi="Arial"/>
                          <w:color w:val="1F4E79" w:themeColor="accent5" w:themeShade="80"/>
                          <w:sz w:val="32"/>
                          <w:szCs w:val="36"/>
                        </w:rPr>
                        <w:t xml:space="preserve"> </w:t>
                      </w:r>
                      <w:r w:rsidR="00CC4E39" w:rsidRPr="00CC4E39">
                        <w:rPr>
                          <w:rFonts w:ascii="Arial" w:hAnsi="Arial" w:hint="eastAsia"/>
                          <w:color w:val="1F4E79" w:themeColor="accent5" w:themeShade="80"/>
                          <w:sz w:val="32"/>
                          <w:szCs w:val="36"/>
                        </w:rPr>
                        <w:t>Will be announced</w:t>
                      </w:r>
                      <w:r w:rsidR="009B4439" w:rsidRPr="00C26001">
                        <w:rPr>
                          <w:rFonts w:ascii="Arial" w:hAnsi="Arial"/>
                          <w:color w:val="002060"/>
                        </w:rPr>
                        <w:t xml:space="preserve"> </w:t>
                      </w:r>
                    </w:p>
                    <w:p w14:paraId="5BC1426E" w14:textId="77777777" w:rsidR="00A1222D" w:rsidRPr="00412ED8" w:rsidRDefault="00A1222D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12"/>
                          <w:szCs w:val="12"/>
                        </w:rPr>
                      </w:pPr>
                    </w:p>
                    <w:p w14:paraId="510FE35A" w14:textId="3B5CE039" w:rsidR="009F0099" w:rsidRPr="00A7114F" w:rsidRDefault="009F0099" w:rsidP="009F0099">
                      <w:pPr>
                        <w:pStyle w:val="Contenidodelmarco"/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26"/>
                          <w:szCs w:val="26"/>
                        </w:rPr>
                        <w:t xml:space="preserve">  </w:t>
                      </w:r>
                      <w:r w:rsidR="00D70BB3" w:rsidRPr="00A7114F"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Instructors: </w:t>
                      </w:r>
                    </w:p>
                    <w:p w14:paraId="4D235FAA" w14:textId="77777777" w:rsidR="00FD6527" w:rsidRDefault="00D70BB3" w:rsidP="00A35D49">
                      <w:pPr>
                        <w:pStyle w:val="Heading4"/>
                        <w:spacing w:before="0" w:beforeAutospacing="0" w:after="0" w:afterAutospacing="0" w:line="240" w:lineRule="atLeast"/>
                        <w:jc w:val="center"/>
                        <w:textAlignment w:val="baseline"/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</w:pPr>
                      <w:r w:rsidRP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Martha Ugarte,</w:t>
                      </w:r>
                    </w:p>
                    <w:p w14:paraId="10F7FAD6" w14:textId="34AF31AE" w:rsidR="00A35D49" w:rsidRDefault="00A35D49" w:rsidP="000125FA">
                      <w:pPr>
                        <w:pStyle w:val="Heading4"/>
                        <w:spacing w:before="0" w:beforeAutospacing="0" w:after="0" w:afterAutospacing="0" w:line="240" w:lineRule="atLeast"/>
                        <w:jc w:val="center"/>
                        <w:textAlignment w:val="baseline"/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</w:pPr>
                      <w:r w:rsidRP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D636F7" w:rsidRP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Elena</w:t>
                      </w:r>
                      <w:r w:rsidR="00FD6527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Maria</w:t>
                      </w:r>
                      <w:r w:rsidR="00D636F7" w:rsidRP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G</w:t>
                      </w:r>
                      <w:r w:rsidR="009F0099" w:rsidRP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>onzalez</w:t>
                      </w:r>
                      <w:r w:rsidR="00FD6527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Expósito</w:t>
                      </w:r>
                      <w:r w:rsidRPr="00A35D49">
                        <w:rPr>
                          <w:rFonts w:ascii="Arial" w:hAnsi="Arial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35B085" w14:textId="77777777" w:rsidR="00CC4E39" w:rsidRPr="00A35D49" w:rsidRDefault="00CC4E39" w:rsidP="000125FA">
                      <w:pPr>
                        <w:pStyle w:val="Heading4"/>
                        <w:spacing w:before="0" w:beforeAutospacing="0" w:after="0" w:afterAutospacing="0" w:line="240" w:lineRule="atLeast"/>
                        <w:jc w:val="center"/>
                        <w:textAlignment w:val="baseline"/>
                        <w:rPr>
                          <w:rFonts w:ascii="Open Sans" w:hAnsi="Open Sans" w:cs="Open Sans"/>
                          <w:color w:val="002060"/>
                          <w:sz w:val="27"/>
                          <w:szCs w:val="27"/>
                        </w:rPr>
                      </w:pPr>
                    </w:p>
                    <w:p w14:paraId="2616D70D" w14:textId="77777777" w:rsidR="00A1222D" w:rsidRPr="00412ED8" w:rsidRDefault="00D70BB3" w:rsidP="009F0099">
                      <w:pPr>
                        <w:pStyle w:val="Contenidodelmarco"/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2ED8">
                        <w:rPr>
                          <w:rFonts w:ascii="Arial" w:hAnsi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Contact:</w:t>
                      </w:r>
                    </w:p>
                    <w:p w14:paraId="5544CE3C" w14:textId="16C64C7D" w:rsidR="00A1222D" w:rsidRPr="00096FD0" w:rsidRDefault="00D70BB3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  <w:r w:rsidRPr="00096FD0">
                        <w:rPr>
                          <w:rFonts w:ascii="Arial" w:hAnsi="Arial"/>
                          <w:color w:val="002060"/>
                        </w:rPr>
                        <w:t>Pele'i'ake M</w:t>
                      </w:r>
                      <w:r w:rsidR="00C26001">
                        <w:rPr>
                          <w:rFonts w:ascii="Arial" w:hAnsi="Arial"/>
                          <w:color w:val="002060"/>
                        </w:rPr>
                        <w:t xml:space="preserve">. </w:t>
                      </w:r>
                      <w:r w:rsidRPr="00096FD0">
                        <w:rPr>
                          <w:rFonts w:ascii="Arial" w:hAnsi="Arial"/>
                          <w:color w:val="002060"/>
                        </w:rPr>
                        <w:t>Ugarte</w:t>
                      </w:r>
                    </w:p>
                    <w:p w14:paraId="4BA8BCB2" w14:textId="662E984D" w:rsidR="00A1222D" w:rsidRPr="00096FD0" w:rsidRDefault="00D70BB3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  <w:r w:rsidRPr="00096FD0">
                        <w:rPr>
                          <w:rFonts w:ascii="Arial" w:hAnsi="Arial"/>
                          <w:color w:val="002060"/>
                        </w:rPr>
                        <w:t>Ho</w:t>
                      </w:r>
                      <w:r w:rsidR="009879E9" w:rsidRPr="00096FD0">
                        <w:rPr>
                          <w:rFonts w:ascii="Arial" w:hAnsi="Arial"/>
                          <w:color w:val="002060"/>
                        </w:rPr>
                        <w:t>’</w:t>
                      </w:r>
                      <w:r w:rsidRPr="00096FD0">
                        <w:rPr>
                          <w:rFonts w:ascii="Arial" w:hAnsi="Arial"/>
                          <w:color w:val="002060"/>
                        </w:rPr>
                        <w:t>oponopono Zero Wise</w:t>
                      </w:r>
                    </w:p>
                    <w:p w14:paraId="235BDDE5" w14:textId="16C32B68" w:rsidR="00A1222D" w:rsidRPr="00096FD0" w:rsidRDefault="00A35D49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  <w:r>
                        <w:rPr>
                          <w:rFonts w:ascii="Arial" w:hAnsi="Arial"/>
                          <w:color w:val="002060"/>
                        </w:rPr>
                        <w:t>hooponoponozw@gmail.com</w:t>
                      </w:r>
                    </w:p>
                    <w:p w14:paraId="165C5CE1" w14:textId="77777777" w:rsidR="00A1222D" w:rsidRPr="00096FD0" w:rsidRDefault="00D70BB3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  <w:r w:rsidRPr="00096FD0">
                        <w:rPr>
                          <w:rFonts w:ascii="Arial" w:hAnsi="Arial"/>
                          <w:color w:val="002060"/>
                        </w:rPr>
                        <w:t>WhatsApp +1(818)398-2578</w:t>
                      </w:r>
                    </w:p>
                    <w:p w14:paraId="7063F08A" w14:textId="77777777" w:rsidR="00A1222D" w:rsidRPr="00412ED8" w:rsidRDefault="00A1222D">
                      <w:pPr>
                        <w:pStyle w:val="Contenidodelmarco"/>
                        <w:jc w:val="center"/>
                        <w:rPr>
                          <w:rFonts w:hint="eastAsia"/>
                          <w:color w:val="002060"/>
                          <w:sz w:val="30"/>
                          <w:szCs w:val="30"/>
                        </w:rPr>
                      </w:pPr>
                    </w:p>
                    <w:p w14:paraId="450FBEF1" w14:textId="77777777" w:rsidR="00A1222D" w:rsidRDefault="00A1222D">
                      <w:pPr>
                        <w:pStyle w:val="Contenidodelmarco"/>
                        <w:jc w:val="center"/>
                        <w:rPr>
                          <w:rFonts w:ascii="Archivo" w:hAnsi="Archivo" w:hint="eastAsia"/>
                          <w:color w:val="242F99"/>
                        </w:rPr>
                      </w:pPr>
                    </w:p>
                    <w:p w14:paraId="081CF11B" w14:textId="77777777" w:rsidR="00A1222D" w:rsidRDefault="00A1222D">
                      <w:pPr>
                        <w:pStyle w:val="Contenidodelmarco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5165">
        <w:rPr>
          <w:noProof/>
        </w:rPr>
        <mc:AlternateContent>
          <mc:Choice Requires="wps">
            <w:drawing>
              <wp:anchor distT="0" distB="0" distL="0" distR="0" simplePos="0" relativeHeight="10" behindDoc="0" locked="0" layoutInCell="0" allowOverlap="1" wp14:anchorId="1B226BA4" wp14:editId="4910C69E">
                <wp:simplePos x="0" y="0"/>
                <wp:positionH relativeFrom="column">
                  <wp:posOffset>260350</wp:posOffset>
                </wp:positionH>
                <wp:positionV relativeFrom="paragraph">
                  <wp:posOffset>9246870</wp:posOffset>
                </wp:positionV>
                <wp:extent cx="4018915" cy="454660"/>
                <wp:effectExtent l="0" t="0" r="0" b="0"/>
                <wp:wrapNone/>
                <wp:docPr id="9" name="Forma3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8915" cy="4546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82A7E51" w14:textId="77777777" w:rsidR="00A1222D" w:rsidRPr="0090217F" w:rsidRDefault="00D70BB3">
                            <w:pPr>
                              <w:pStyle w:val="Contenidodelmarco"/>
                              <w:jc w:val="center"/>
                              <w:rPr>
                                <w:rFonts w:hint="eastAsia"/>
                              </w:rPr>
                            </w:pPr>
                            <w:r w:rsidRPr="0090217F">
                              <w:rPr>
                                <w:rStyle w:val="EnlacedeInternet"/>
                                <w:rFonts w:ascii="Archivo" w:hAnsi="Archivo"/>
                                <w:color w:val="242F99"/>
                                <w:sz w:val="28"/>
                                <w:szCs w:val="28"/>
                                <w:u w:val="none"/>
                              </w:rPr>
                              <w:t>www.self-i-dentity-through-hooponopono.com</w:t>
                            </w:r>
                          </w:p>
                          <w:p w14:paraId="113CED4E" w14:textId="77777777" w:rsidR="00A1222D" w:rsidRDefault="00D70BB3">
                            <w:pPr>
                              <w:pStyle w:val="Contenidodelmarc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chivo" w:hAnsi="Archivo"/>
                                <w:color w:val="242F99"/>
                                <w:sz w:val="30"/>
                                <w:szCs w:val="30"/>
                              </w:rPr>
                              <w:t>www.hooponopono-zero-wise.com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26BA4" id="Forma3_0" o:spid="_x0000_s1028" style="position:absolute;margin-left:20.5pt;margin-top:728.1pt;width:316.45pt;height:35.8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" o:allowincell="f" filled="f" stroked="f" strokeweight="0">
                <v:textbox inset="0,0,0,0">
                  <w:txbxContent>
                    <w:p w14:paraId="782A7E51" w14:textId="77777777" w:rsidR="00A1222D" w:rsidRPr="0090217F" w:rsidRDefault="00D70BB3">
                      <w:pPr>
                        <w:pStyle w:val="Contenidodelmarco"/>
                        <w:jc w:val="center"/>
                        <w:rPr>
                          <w:rFonts w:hint="eastAsia"/>
                        </w:rPr>
                      </w:pPr>
                      <w:r w:rsidRPr="0090217F">
                        <w:rPr>
                          <w:rStyle w:val="EnlacedeInternet"/>
                          <w:rFonts w:ascii="Archivo" w:hAnsi="Archivo"/>
                          <w:color w:val="242F99"/>
                          <w:sz w:val="28"/>
                          <w:szCs w:val="28"/>
                          <w:u w:val="none"/>
                        </w:rPr>
                        <w:t>www.self-i-dentity-through-hooponopono.com</w:t>
                      </w:r>
                    </w:p>
                    <w:p w14:paraId="113CED4E" w14:textId="77777777" w:rsidR="00A1222D" w:rsidRDefault="00D70BB3">
                      <w:pPr>
                        <w:pStyle w:val="Contenidodelmarc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chivo" w:hAnsi="Archivo"/>
                          <w:color w:val="242F99"/>
                          <w:sz w:val="30"/>
                          <w:szCs w:val="30"/>
                        </w:rPr>
                        <w:t>www.hooponopono-zero-wise.com</w:t>
                      </w:r>
                    </w:p>
                  </w:txbxContent>
                </v:textbox>
              </v:rect>
            </w:pict>
          </mc:Fallback>
        </mc:AlternateContent>
      </w:r>
      <w:r w:rsidR="00D55165"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381A42BA" wp14:editId="599CC6AF">
                <wp:simplePos x="0" y="0"/>
                <wp:positionH relativeFrom="column">
                  <wp:posOffset>-1</wp:posOffset>
                </wp:positionH>
                <wp:positionV relativeFrom="paragraph">
                  <wp:posOffset>3876675</wp:posOffset>
                </wp:positionV>
                <wp:extent cx="3762375" cy="5372100"/>
                <wp:effectExtent l="0" t="0" r="9525" b="0"/>
                <wp:wrapNone/>
                <wp:docPr id="3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53721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1333FBC" w14:textId="77777777" w:rsidR="00A1222D" w:rsidRPr="00376374" w:rsidRDefault="00D70BB3">
                            <w:pPr>
                              <w:pStyle w:val="Title"/>
                              <w:rPr>
                                <w:rFonts w:hint="eastAsia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376374">
                              <w:rPr>
                                <w:color w:val="002060"/>
                                <w:sz w:val="52"/>
                                <w:szCs w:val="52"/>
                              </w:rPr>
                              <w:t>What is Ho'oponopono?</w:t>
                            </w:r>
                          </w:p>
                          <w:p w14:paraId="7D4577C2" w14:textId="5090AF45" w:rsidR="00A1222D" w:rsidRPr="00D55165" w:rsidRDefault="00D55165" w:rsidP="00D55165">
                            <w:pPr>
                              <w:pStyle w:val="Contenidodelmarco"/>
                              <w:jc w:val="both"/>
                              <w:rPr>
                                <w:rFonts w:ascii="Archivo" w:hAnsi="Archivo" w:hint="eastAsia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chivo" w:hAnsi="Archivo" w:cs="Archivo"/>
                                <w:color w:val="00206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70BB3" w:rsidRPr="00376374">
                              <w:rPr>
                                <w:rFonts w:ascii="Archivo" w:hAnsi="Archivo" w:cs="Archivo"/>
                                <w:color w:val="002060"/>
                                <w:sz w:val="32"/>
                                <w:szCs w:val="32"/>
                              </w:rPr>
                              <w:t xml:space="preserve">IZI LLC sponsors Self I-Dentity through Ho’oponopono® (SITH®) is an updated Hawaiian problem solving process to release memories that are experienced as problems. SITH® was developed by Morrnah Nalamaku Simeona, a Hawaiian Kahuna Lapa’au. She was recognized in Hawaii as a Living Treasure of Hawaii in 1983. </w:t>
                            </w:r>
                          </w:p>
                          <w:p w14:paraId="6D10424A" w14:textId="77777777" w:rsidR="00A1222D" w:rsidRPr="00376374" w:rsidRDefault="00A1222D" w:rsidP="00D55165">
                            <w:pPr>
                              <w:pStyle w:val="Contenidodelmarco"/>
                              <w:jc w:val="both"/>
                              <w:rPr>
                                <w:rFonts w:ascii="Archivo" w:hAnsi="Archivo" w:cs="Archivo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6201010E" w14:textId="29CDA070" w:rsidR="00A1222D" w:rsidRPr="00D55165" w:rsidRDefault="00D70BB3" w:rsidP="00D55165">
                            <w:pPr>
                              <w:pStyle w:val="Contenidodelmarco"/>
                              <w:jc w:val="both"/>
                              <w:rPr>
                                <w:rFonts w:ascii="Archivo" w:hAnsi="Archivo" w:cs="Archivo" w:hint="eastAsia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76374">
                              <w:rPr>
                                <w:rFonts w:ascii="Archivo" w:hAnsi="Archivo" w:cs="Archivo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When we are willing to take 100% responsibility and let go, what is right and perfect unfolds.</w:t>
                            </w:r>
                          </w:p>
                          <w:p w14:paraId="5B925AF0" w14:textId="77777777" w:rsidR="00A1222D" w:rsidRPr="00376374" w:rsidRDefault="00A1222D" w:rsidP="00D55165">
                            <w:pPr>
                              <w:pStyle w:val="Contenidodelmarco"/>
                              <w:jc w:val="both"/>
                              <w:rPr>
                                <w:rFonts w:ascii="Archivo" w:hAnsi="Archivo" w:cs="Archivo" w:hint="eastAsia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18B795C3" w14:textId="5C9024BC" w:rsidR="00A1222D" w:rsidRPr="00376374" w:rsidRDefault="00D70BB3" w:rsidP="00D55165">
                            <w:pPr>
                              <w:pStyle w:val="Contenidodelmarco"/>
                              <w:jc w:val="both"/>
                              <w:rPr>
                                <w:rFonts w:hint="eastAsia"/>
                                <w:color w:val="002060"/>
                              </w:rPr>
                            </w:pPr>
                            <w:r w:rsidRPr="00376374">
                              <w:rPr>
                                <w:rFonts w:ascii="Archivo" w:hAnsi="Archivo" w:cs="Archivo"/>
                                <w:color w:val="002060"/>
                                <w:sz w:val="30"/>
                                <w:szCs w:val="30"/>
                              </w:rPr>
                              <w:t>The updated IZI LLC sponsors Self I-Dentity through Ho’oponopono®️ process provides “a step by step approach to achieving Peace, Balance and a new meaning of life through an understanding of one’s Self-I-dentity.”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1A42BA" id="Forma1" o:spid="_x0000_s1029" style="position:absolute;margin-left:0;margin-top:305.25pt;width:296.25pt;height:423pt;z-index: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" o:allowincell="f" filled="f" stroked="f" strokeweight="0">
                <v:textbox inset="0,0,0,0">
                  <w:txbxContent>
                    <w:p w14:paraId="71333FBC" w14:textId="77777777" w:rsidR="00A1222D" w:rsidRPr="00376374" w:rsidRDefault="00D70BB3">
                      <w:pPr>
                        <w:pStyle w:val="Title"/>
                        <w:rPr>
                          <w:rFonts w:hint="eastAsia"/>
                          <w:color w:val="002060"/>
                          <w:sz w:val="52"/>
                          <w:szCs w:val="52"/>
                        </w:rPr>
                      </w:pPr>
                      <w:r w:rsidRPr="00376374">
                        <w:rPr>
                          <w:color w:val="002060"/>
                          <w:sz w:val="52"/>
                          <w:szCs w:val="52"/>
                        </w:rPr>
                        <w:t>What is Ho'oponopono?</w:t>
                      </w:r>
                    </w:p>
                    <w:p w14:paraId="7D4577C2" w14:textId="5090AF45" w:rsidR="00A1222D" w:rsidRPr="00D55165" w:rsidRDefault="00D55165" w:rsidP="00D55165">
                      <w:pPr>
                        <w:pStyle w:val="Contenidodelmarco"/>
                        <w:jc w:val="both"/>
                        <w:rPr>
                          <w:rFonts w:ascii="Archivo" w:hAnsi="Archivo" w:hint="eastAsia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Archivo" w:hAnsi="Archivo" w:cs="Archivo"/>
                          <w:color w:val="002060"/>
                          <w:sz w:val="32"/>
                          <w:szCs w:val="32"/>
                        </w:rPr>
                        <w:t xml:space="preserve">     </w:t>
                      </w:r>
                      <w:r w:rsidR="00D70BB3" w:rsidRPr="00376374">
                        <w:rPr>
                          <w:rFonts w:ascii="Archivo" w:hAnsi="Archivo" w:cs="Archivo"/>
                          <w:color w:val="002060"/>
                          <w:sz w:val="32"/>
                          <w:szCs w:val="32"/>
                        </w:rPr>
                        <w:t xml:space="preserve">IZI LLC sponsors Self I-Dentity through Ho’oponopono® (SITH®) is an updated Hawaiian problem solving process to release memories that are experienced as problems. SITH® was developed by Morrnah Nalamaku Simeona, a Hawaiian Kahuna Lapa’au. She was recognized in Hawaii as a Living Treasure of Hawaii in 1983. </w:t>
                      </w:r>
                    </w:p>
                    <w:p w14:paraId="6D10424A" w14:textId="77777777" w:rsidR="00A1222D" w:rsidRPr="00376374" w:rsidRDefault="00A1222D" w:rsidP="00D55165">
                      <w:pPr>
                        <w:pStyle w:val="Contenidodelmarco"/>
                        <w:jc w:val="both"/>
                        <w:rPr>
                          <w:rFonts w:ascii="Archivo" w:hAnsi="Archivo" w:cs="Archivo" w:hint="eastAsia"/>
                          <w:b/>
                          <w:bCs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</w:p>
                    <w:p w14:paraId="6201010E" w14:textId="29CDA070" w:rsidR="00A1222D" w:rsidRPr="00D55165" w:rsidRDefault="00D70BB3" w:rsidP="00D55165">
                      <w:pPr>
                        <w:pStyle w:val="Contenidodelmarco"/>
                        <w:jc w:val="both"/>
                        <w:rPr>
                          <w:rFonts w:ascii="Archivo" w:hAnsi="Archivo" w:cs="Archivo" w:hint="eastAsia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376374">
                        <w:rPr>
                          <w:rFonts w:ascii="Archivo" w:hAnsi="Archivo" w:cs="Archivo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  <w:t>When we are willing to take 100% responsibility and let go, what is right and perfect unfolds.</w:t>
                      </w:r>
                    </w:p>
                    <w:p w14:paraId="5B925AF0" w14:textId="77777777" w:rsidR="00A1222D" w:rsidRPr="00376374" w:rsidRDefault="00A1222D" w:rsidP="00D55165">
                      <w:pPr>
                        <w:pStyle w:val="Contenidodelmarco"/>
                        <w:jc w:val="both"/>
                        <w:rPr>
                          <w:rFonts w:ascii="Archivo" w:hAnsi="Archivo" w:cs="Archivo" w:hint="eastAsia"/>
                          <w:color w:val="002060"/>
                          <w:sz w:val="20"/>
                          <w:szCs w:val="20"/>
                        </w:rPr>
                      </w:pPr>
                    </w:p>
                    <w:p w14:paraId="18B795C3" w14:textId="5C9024BC" w:rsidR="00A1222D" w:rsidRPr="00376374" w:rsidRDefault="00D70BB3" w:rsidP="00D55165">
                      <w:pPr>
                        <w:pStyle w:val="Contenidodelmarco"/>
                        <w:jc w:val="both"/>
                        <w:rPr>
                          <w:rFonts w:hint="eastAsia"/>
                          <w:color w:val="002060"/>
                        </w:rPr>
                      </w:pPr>
                      <w:r w:rsidRPr="00376374">
                        <w:rPr>
                          <w:rFonts w:ascii="Archivo" w:hAnsi="Archivo" w:cs="Archivo"/>
                          <w:color w:val="002060"/>
                          <w:sz w:val="30"/>
                          <w:szCs w:val="30"/>
                        </w:rPr>
                        <w:t>The updated IZI LLC sponsors Self I-Dentity through Ho’oponopono®️ process provides “a step by step approach to achieving Peace, Balance and a new meaning of life through an understanding of one’s Self-I-dentity.”</w:t>
                      </w:r>
                    </w:p>
                  </w:txbxContent>
                </v:textbox>
              </v:rect>
            </w:pict>
          </mc:Fallback>
        </mc:AlternateContent>
      </w:r>
      <w:r w:rsidR="0080331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C809F" wp14:editId="5676AC1D">
                <wp:simplePos x="0" y="0"/>
                <wp:positionH relativeFrom="column">
                  <wp:posOffset>4419600</wp:posOffset>
                </wp:positionH>
                <wp:positionV relativeFrom="paragraph">
                  <wp:posOffset>3302000</wp:posOffset>
                </wp:positionV>
                <wp:extent cx="3094355" cy="5156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404A6" w14:textId="75066DF3" w:rsidR="003D5564" w:rsidRPr="00EE2D68" w:rsidRDefault="002C6B6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D68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ONLINE &amp; </w:t>
                            </w:r>
                            <w:r w:rsidR="003D6A79" w:rsidRPr="00EE2D68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809F" id="Text Box 15" o:spid="_x0000_s1030" type="#_x0000_t202" style="position:absolute;margin-left:348pt;margin-top:260pt;width:243.65pt;height:4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" filled="f" stroked="f" strokeweight=".5pt">
                <v:textbox>
                  <w:txbxContent>
                    <w:p w14:paraId="2E0404A6" w14:textId="75066DF3" w:rsidR="003D5564" w:rsidRPr="00EE2D68" w:rsidRDefault="002C6B6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2D68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ONLINE &amp; </w:t>
                      </w:r>
                      <w:r w:rsidR="003D6A79" w:rsidRPr="00EE2D68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 PERSON</w:t>
                      </w:r>
                    </w:p>
                  </w:txbxContent>
                </v:textbox>
              </v:shape>
            </w:pict>
          </mc:Fallback>
        </mc:AlternateContent>
      </w:r>
      <w:r w:rsidR="009021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986D8F" wp14:editId="02B789C1">
                <wp:simplePos x="0" y="0"/>
                <wp:positionH relativeFrom="column">
                  <wp:posOffset>118098</wp:posOffset>
                </wp:positionH>
                <wp:positionV relativeFrom="paragraph">
                  <wp:posOffset>1147026</wp:posOffset>
                </wp:positionV>
                <wp:extent cx="765110" cy="2274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0" cy="22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1477A" w14:textId="7257EBD8" w:rsidR="003D6A79" w:rsidRPr="003D6A79" w:rsidRDefault="003D6A79">
                            <w:pPr>
                              <w:rPr>
                                <w:rFonts w:cs="Al Bayan Plain" w:hint="eastAsia"/>
                                <w:lang w:val="en-US"/>
                              </w:rPr>
                            </w:pPr>
                            <w:r w:rsidRPr="003D6A79">
                              <w:rPr>
                                <w:rFonts w:cs="Al Bayan Plain"/>
                                <w:sz w:val="16"/>
                                <w:szCs w:val="18"/>
                                <w:lang w:val="en-US"/>
                              </w:rPr>
                              <w:t>SPONSORS</w:t>
                            </w:r>
                          </w:p>
                          <w:p w14:paraId="49E36E85" w14:textId="77777777" w:rsidR="003D6A79" w:rsidRDefault="003D6A79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6D8F" id="Text Box 16" o:spid="_x0000_s1031" type="#_x0000_t202" style="position:absolute;margin-left:9.3pt;margin-top:90.3pt;width:60.25pt;height:17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" filled="f" stroked="f" strokeweight=".5pt">
                <v:textbox>
                  <w:txbxContent>
                    <w:p w14:paraId="1D61477A" w14:textId="7257EBD8" w:rsidR="003D6A79" w:rsidRPr="003D6A79" w:rsidRDefault="003D6A79">
                      <w:pPr>
                        <w:rPr>
                          <w:rFonts w:cs="Al Bayan Plain" w:hint="eastAsia"/>
                          <w:lang w:val="en-US"/>
                        </w:rPr>
                      </w:pPr>
                      <w:r w:rsidRPr="003D6A79">
                        <w:rPr>
                          <w:rFonts w:cs="Al Bayan Plain"/>
                          <w:sz w:val="16"/>
                          <w:szCs w:val="18"/>
                          <w:lang w:val="en-US"/>
                        </w:rPr>
                        <w:t>SPONSORS</w:t>
                      </w:r>
                    </w:p>
                    <w:p w14:paraId="49E36E85" w14:textId="77777777" w:rsidR="003D6A79" w:rsidRDefault="003D6A7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17F">
        <w:rPr>
          <w:noProof/>
        </w:rPr>
        <w:drawing>
          <wp:anchor distT="0" distB="0" distL="114300" distR="114300" simplePos="0" relativeHeight="251661312" behindDoc="0" locked="0" layoutInCell="1" allowOverlap="1" wp14:anchorId="2CEF7190" wp14:editId="6E66FB56">
            <wp:simplePos x="0" y="0"/>
            <wp:positionH relativeFrom="column">
              <wp:posOffset>-539</wp:posOffset>
            </wp:positionH>
            <wp:positionV relativeFrom="paragraph">
              <wp:posOffset>119596</wp:posOffset>
            </wp:positionV>
            <wp:extent cx="1042988" cy="1042988"/>
            <wp:effectExtent l="0" t="0" r="0" b="0"/>
            <wp:wrapNone/>
            <wp:docPr id="13" name="Picture 13" descr="A picture containing text, sign, cup,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sign, cup, tablewar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04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9E9">
        <w:rPr>
          <w:noProof/>
        </w:rPr>
        <w:drawing>
          <wp:anchor distT="0" distB="0" distL="0" distR="0" simplePos="0" relativeHeight="3" behindDoc="0" locked="0" layoutInCell="0" allowOverlap="1" wp14:anchorId="2082550A" wp14:editId="330A6F08">
            <wp:simplePos x="0" y="0"/>
            <wp:positionH relativeFrom="column">
              <wp:posOffset>6000750</wp:posOffset>
            </wp:positionH>
            <wp:positionV relativeFrom="paragraph">
              <wp:posOffset>8529320</wp:posOffset>
            </wp:positionV>
            <wp:extent cx="1042670" cy="1042670"/>
            <wp:effectExtent l="0" t="0" r="0" b="0"/>
            <wp:wrapNone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9E9">
        <w:rPr>
          <w:noProof/>
        </w:rPr>
        <w:drawing>
          <wp:anchor distT="0" distB="0" distL="0" distR="0" simplePos="0" relativeHeight="12" behindDoc="1" locked="0" layoutInCell="0" allowOverlap="1" wp14:anchorId="0B98FF3A" wp14:editId="7744DEA0">
            <wp:simplePos x="0" y="0"/>
            <wp:positionH relativeFrom="column">
              <wp:posOffset>4522788</wp:posOffset>
            </wp:positionH>
            <wp:positionV relativeFrom="paragraph">
              <wp:posOffset>8495665</wp:posOffset>
            </wp:positionV>
            <wp:extent cx="1159510" cy="1159510"/>
            <wp:effectExtent l="0" t="0" r="0" b="0"/>
            <wp:wrapNone/>
            <wp:docPr id="1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9E9">
        <w:rPr>
          <w:noProof/>
        </w:rPr>
        <w:drawing>
          <wp:anchor distT="0" distB="0" distL="114300" distR="114300" simplePos="0" relativeHeight="251658240" behindDoc="1" locked="0" layoutInCell="1" allowOverlap="1" wp14:anchorId="044F1D66" wp14:editId="041F1D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14662" cy="3877056"/>
            <wp:effectExtent l="0" t="0" r="2540" b="0"/>
            <wp:wrapNone/>
            <wp:docPr id="4" name="Picture 4" descr="A group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flower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662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30D">
        <w:rPr>
          <w:noProof/>
        </w:rPr>
        <w:t>Z</w:t>
      </w:r>
      <w:r w:rsidR="00D55165">
        <w:rPr>
          <w:noProof/>
        </w:rPr>
        <w:t xml:space="preserve"> </w:t>
      </w:r>
    </w:p>
    <w:sectPr w:rsidR="00A1222D" w:rsidSect="009879E9">
      <w:pgSz w:w="12240" w:h="15840"/>
      <w:pgMar w:top="360" w:right="360" w:bottom="806" w:left="360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chivo">
    <w:altName w:val="Cambria"/>
    <w:panose1 w:val="020B0604020202020204"/>
    <w:charset w:val="00"/>
    <w:family w:val="roman"/>
    <w:pitch w:val="variable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229"/>
    <w:rsid w:val="0000430D"/>
    <w:rsid w:val="00007778"/>
    <w:rsid w:val="000125FA"/>
    <w:rsid w:val="00032F27"/>
    <w:rsid w:val="00096FD0"/>
    <w:rsid w:val="000B58BD"/>
    <w:rsid w:val="000F0DC6"/>
    <w:rsid w:val="000F0FEB"/>
    <w:rsid w:val="000F26A9"/>
    <w:rsid w:val="001901B0"/>
    <w:rsid w:val="001E4C21"/>
    <w:rsid w:val="002C6B69"/>
    <w:rsid w:val="002F18C4"/>
    <w:rsid w:val="00376374"/>
    <w:rsid w:val="003855B6"/>
    <w:rsid w:val="00385CBA"/>
    <w:rsid w:val="0039531C"/>
    <w:rsid w:val="00397A4A"/>
    <w:rsid w:val="003D5564"/>
    <w:rsid w:val="003D6A79"/>
    <w:rsid w:val="00400DFE"/>
    <w:rsid w:val="00412ED8"/>
    <w:rsid w:val="00425583"/>
    <w:rsid w:val="00532EAE"/>
    <w:rsid w:val="005E0D21"/>
    <w:rsid w:val="006C3D8D"/>
    <w:rsid w:val="00783AE9"/>
    <w:rsid w:val="007B5873"/>
    <w:rsid w:val="00803318"/>
    <w:rsid w:val="00846E58"/>
    <w:rsid w:val="008929A9"/>
    <w:rsid w:val="008934BF"/>
    <w:rsid w:val="0090217F"/>
    <w:rsid w:val="009879E9"/>
    <w:rsid w:val="009B4439"/>
    <w:rsid w:val="009F0099"/>
    <w:rsid w:val="00A1222D"/>
    <w:rsid w:val="00A35D49"/>
    <w:rsid w:val="00A55229"/>
    <w:rsid w:val="00A7114F"/>
    <w:rsid w:val="00AC01E6"/>
    <w:rsid w:val="00B521B6"/>
    <w:rsid w:val="00BB5B82"/>
    <w:rsid w:val="00C26001"/>
    <w:rsid w:val="00CC4E39"/>
    <w:rsid w:val="00D12108"/>
    <w:rsid w:val="00D55165"/>
    <w:rsid w:val="00D636F7"/>
    <w:rsid w:val="00D70BB3"/>
    <w:rsid w:val="00DE062E"/>
    <w:rsid w:val="00E57780"/>
    <w:rsid w:val="00EB45B2"/>
    <w:rsid w:val="00EE2D68"/>
    <w:rsid w:val="00F45817"/>
    <w:rsid w:val="00FC3CDB"/>
    <w:rsid w:val="00FD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80B39"/>
  <w15:docId w15:val="{B688EF32-9571-5446-86D6-AF5C92D6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kern w:val="2"/>
        <w:sz w:val="24"/>
        <w:szCs w:val="24"/>
        <w:lang w:val="es-MX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</w:pPr>
  </w:style>
  <w:style w:type="paragraph" w:styleId="Heading4">
    <w:name w:val="heading 4"/>
    <w:basedOn w:val="Normal"/>
    <w:link w:val="Heading4Char"/>
    <w:uiPriority w:val="9"/>
    <w:qFormat/>
    <w:rsid w:val="00A35D49"/>
    <w:pPr>
      <w:widowControl/>
      <w:suppressAutoHyphens w:val="0"/>
      <w:overflowPunct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Destaquemayor">
    <w:name w:val="Destaque mayor"/>
    <w:qFormat/>
    <w:rPr>
      <w:b/>
      <w:bCs/>
    </w:rPr>
  </w:style>
  <w:style w:type="character" w:customStyle="1" w:styleId="Destacado">
    <w:name w:val="Destacado"/>
    <w:qFormat/>
    <w:rPr>
      <w:i/>
      <w:iCs/>
    </w:rPr>
  </w:style>
  <w:style w:type="character" w:customStyle="1" w:styleId="EnlacedeInternet">
    <w:name w:val="Enlace de Internet"/>
    <w:rPr>
      <w:color w:val="000080"/>
      <w:u w:val="single"/>
    </w:rPr>
  </w:style>
  <w:style w:type="character" w:customStyle="1" w:styleId="Smbolosdenumeracin">
    <w:name w:val="Símbolos de numeración"/>
    <w:qFormat/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Title">
    <w:name w:val="Title"/>
    <w:basedOn w:val="Ttulo"/>
    <w:next w:val="BodyText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Contenidodelmarco">
    <w:name w:val="Contenido del marco"/>
    <w:basedOn w:val="Normal"/>
    <w:qFormat/>
  </w:style>
  <w:style w:type="character" w:customStyle="1" w:styleId="apple-converted-space">
    <w:name w:val="apple-converted-space"/>
    <w:basedOn w:val="DefaultParagraphFont"/>
    <w:rsid w:val="007B5873"/>
  </w:style>
  <w:style w:type="character" w:customStyle="1" w:styleId="lrzxr">
    <w:name w:val="lrzxr"/>
    <w:basedOn w:val="DefaultParagraphFont"/>
    <w:rsid w:val="007B5873"/>
  </w:style>
  <w:style w:type="character" w:styleId="Hyperlink">
    <w:name w:val="Hyperlink"/>
    <w:basedOn w:val="DefaultParagraphFont"/>
    <w:uiPriority w:val="99"/>
    <w:unhideWhenUsed/>
    <w:rsid w:val="007B58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2ED8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A35D49"/>
    <w:rPr>
      <w:rFonts w:ascii="Times New Roman" w:eastAsia="Times New Roman" w:hAnsi="Times New Roman" w:cs="Times New Roman"/>
      <w:b/>
      <w:bCs/>
      <w:kern w:val="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ha/Downloads/ANUNCIO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5DDA8D-F637-DD47-9F6A-88EBEED0A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ANUNCIO WORD.dotx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007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007</dc:title>
  <dc:subject/>
  <dc:creator>Ugarte, Martha Elena</dc:creator>
  <cp:keywords/>
  <dc:description/>
  <cp:lastModifiedBy>Martha Ugarte</cp:lastModifiedBy>
  <cp:revision>2</cp:revision>
  <dcterms:created xsi:type="dcterms:W3CDTF">2024-07-31T18:36:00Z</dcterms:created>
  <dcterms:modified xsi:type="dcterms:W3CDTF">2024-07-31T18:36:00Z</dcterms:modified>
  <dc:language>es-MX</dc:language>
</cp:coreProperties>
</file>